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09DC" w:rsidRPr="007A0402" w:rsidRDefault="00B86AF3" w:rsidP="002F1B55">
      <w:r>
        <w:rPr>
          <w:noProof/>
          <w:lang w:eastAsia="en-GB"/>
        </w:rPr>
        <mc:AlternateContent>
          <mc:Choice Requires="wpg">
            <w:drawing>
              <wp:anchor distT="0" distB="0" distL="114300" distR="114300" simplePos="0" relativeHeight="251664896" behindDoc="0" locked="0" layoutInCell="1" allowOverlap="1" wp14:anchorId="46A2862D" wp14:editId="64023F11">
                <wp:simplePos x="0" y="0"/>
                <wp:positionH relativeFrom="column">
                  <wp:posOffset>-942975</wp:posOffset>
                </wp:positionH>
                <wp:positionV relativeFrom="paragraph">
                  <wp:posOffset>-962025</wp:posOffset>
                </wp:positionV>
                <wp:extent cx="7557770" cy="9818370"/>
                <wp:effectExtent l="0" t="0" r="5080" b="0"/>
                <wp:wrapNone/>
                <wp:docPr id="13" name="Group 13"/>
                <wp:cNvGraphicFramePr/>
                <a:graphic xmlns:a="http://schemas.openxmlformats.org/drawingml/2006/main">
                  <a:graphicData uri="http://schemas.microsoft.com/office/word/2010/wordprocessingGroup">
                    <wpg:wgp>
                      <wpg:cNvGrpSpPr/>
                      <wpg:grpSpPr>
                        <a:xfrm>
                          <a:off x="0" y="0"/>
                          <a:ext cx="7557770" cy="9818370"/>
                          <a:chOff x="0" y="0"/>
                          <a:chExt cx="7557770" cy="9818370"/>
                        </a:xfrm>
                      </wpg:grpSpPr>
                      <pic:pic xmlns:pic="http://schemas.openxmlformats.org/drawingml/2006/picture">
                        <pic:nvPicPr>
                          <pic:cNvPr id="10" name="Picture 34" descr="Page 2 colour v3"/>
                          <pic:cNvPicPr>
                            <a:picLocks noChangeAspect="1" noChangeArrowheads="1"/>
                          </pic:cNvPicPr>
                        </pic:nvPicPr>
                        <pic:blipFill>
                          <a:blip r:embed="rId8" cstate="print">
                            <a:extLst>
                              <a:ext uri="{28A0092B-C50C-407E-A947-70E740481C1C}">
                                <a14:useLocalDpi xmlns:a14="http://schemas.microsoft.com/office/drawing/2010/main" val="0"/>
                              </a:ext>
                            </a:extLst>
                          </a:blip>
                          <a:srcRect b="7997"/>
                          <a:stretch>
                            <a:fillRect/>
                          </a:stretch>
                        </pic:blipFill>
                        <pic:spPr bwMode="auto">
                          <a:xfrm>
                            <a:off x="0" y="0"/>
                            <a:ext cx="7557770" cy="981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1"/>
                        <wps:cNvSpPr txBox="1">
                          <a:spLocks noChangeArrowheads="1"/>
                        </wps:cNvSpPr>
                        <wps:spPr bwMode="auto">
                          <a:xfrm>
                            <a:off x="335666" y="1493135"/>
                            <a:ext cx="3206115" cy="1059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3D" w:rsidRPr="002A7EC5" w:rsidRDefault="00073F3D" w:rsidP="00073F3D">
                              <w:pPr>
                                <w:rPr>
                                  <w:szCs w:val="20"/>
                                </w:rPr>
                              </w:pPr>
                              <w:r w:rsidRPr="002A7EC5">
                                <w:rPr>
                                  <w:szCs w:val="20"/>
                                </w:rPr>
                                <w:t>Our ref AH/ETD</w:t>
                              </w:r>
                            </w:p>
                            <w:p w:rsidR="00073F3D" w:rsidRPr="002A7EC5" w:rsidRDefault="00073F3D" w:rsidP="00073F3D">
                              <w:pPr>
                                <w:rPr>
                                  <w:szCs w:val="20"/>
                                </w:rPr>
                              </w:pPr>
                              <w:r w:rsidRPr="002A7EC5">
                                <w:rPr>
                                  <w:szCs w:val="20"/>
                                </w:rPr>
                                <w:t>12</w:t>
                              </w:r>
                              <w:r w:rsidRPr="002A7EC5">
                                <w:rPr>
                                  <w:szCs w:val="20"/>
                                  <w:vertAlign w:val="superscript"/>
                                </w:rPr>
                                <w:t>th</w:t>
                              </w:r>
                              <w:r w:rsidRPr="002A7EC5">
                                <w:rPr>
                                  <w:szCs w:val="20"/>
                                </w:rPr>
                                <w:t xml:space="preserve"> September 2016</w:t>
                              </w:r>
                            </w:p>
                            <w:p w:rsidR="006A057B" w:rsidRPr="003A4859" w:rsidRDefault="006A057B" w:rsidP="003A4859">
                              <w:pPr>
                                <w:rPr>
                                  <w:szCs w:val="20"/>
                                </w:rPr>
                              </w:pPr>
                            </w:p>
                          </w:txbxContent>
                        </wps:txbx>
                        <wps:bodyPr rot="0" vert="horz" wrap="square" lIns="91440" tIns="45720" rIns="91440" bIns="45720" anchor="t" anchorCtr="0" upright="1">
                          <a:noAutofit/>
                        </wps:bodyPr>
                      </wps:wsp>
                      <pic:pic xmlns:pic="http://schemas.openxmlformats.org/drawingml/2006/picture">
                        <pic:nvPicPr>
                          <pic:cNvPr id="36"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400429" y="266218"/>
                            <a:ext cx="3032568" cy="1365813"/>
                          </a:xfrm>
                          <a:prstGeom prst="rect">
                            <a:avLst/>
                          </a:prstGeom>
                          <a:noFill/>
                          <a:ln>
                            <a:noFill/>
                          </a:ln>
                        </pic:spPr>
                      </pic:pic>
                    </wpg:wgp>
                  </a:graphicData>
                </a:graphic>
                <wp14:sizeRelV relativeFrom="margin">
                  <wp14:pctHeight>0</wp14:pctHeight>
                </wp14:sizeRelV>
              </wp:anchor>
            </w:drawing>
          </mc:Choice>
          <mc:Fallback>
            <w:pict>
              <v:group id="Group 13" o:spid="_x0000_s1026" style="position:absolute;margin-left:-74.25pt;margin-top:-75.75pt;width:595.1pt;height:773.1pt;z-index:251664896;mso-height-relative:margin" coordsize="75577,98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&#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6rokGrxFZkBI6&#10;MPvD8auUEZ4NAHDa14PuNL3PGrTQjuvUD3FVtK8QXOkviNtyD+Bjwa9B2g5zzmsbWvBlvqTNJFiC&#10;Y9wPlb6igB2leKbXUkALLFIOqsePwNV9Z8Zw2gZIAJZR3/hFc1qWi3OksVmjYA/xAfKfoam0jwxc&#10;6sVKp5cXUyMOPw9TQBXu7641ecGVmkfsBkj8BWzofgaS52yXbGOMchBwx/wrd0fw1baOgKLvlPV2&#10;HP8A9atHpQBDZ2EVhAI4o0RB6DFTDgAel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ZYlmQq6qwPYjNKiCNQqgKB0A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AAdABRRQAhUHqAfwpdo9BRRQAbR6CiiigAooooAKKKKACiiigAooooAMD0FGB6CiigLB&#10;gegowPQUUUBYMD0FGB6CiigLBgegowPQUUUBYMD0FGB6CiigLBgegowPQUUUBYMD0FJtHoKWigAw&#10;OuBm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am9idGlja2V0PC9z&#10;dHJpbmc+CgkJPGtleT5jb20uYXBwbGUucHJpbnQudGlja2V0Lml0ZW1BcnJheTwva2V5PgoJCTxh&#10;cnJheT4KCQkJPGRpY3Q+CgkJCQk8a2V5PmNvbS5hcHBsZS5wcmludC5QYWdlRm9ybWF0LlBNT3Jp&#10;ZW50YXRpb248L2tleT4KCQkJCTxpbnRlZ2VyPjE8L2ludGVnZXI+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NjYWxpbmc8L2tl&#10;eT4KCQkJCTxyZWFsPjE8L3JlYWw+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qb2J0aWNrZXQ8L3N0cmluZz4KCQk8a2V5PmNvbS5hcHBs&#10;ZS5wcmludC50aWNrZXQuaXRlbUFycmF5PC9rZXk+CgkJPGFycmF5PgoJCQk8ZGljdD4KCQkJCTxr&#10;ZXk+Y29tLmFwcGxlLnByaW50LlBhZ2VGb3JtYXQuUE1WZXJ0aWNhbFJlczwva2V5PgoJCQkJPHJl&#10;YWw+NzI8L3JlYWw+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nZVJlY3Q8L2tleT4KCQkJCQk8YXJyYXk+CgkJ&#10;CQkJCTxpbnRlZ2VyPjA8L2ludGVnZXI+CgkJCQkJCTxpbnRlZ2VyPjA8L2ludGVnZXI+CgkJCQkJ&#10;CTxyZWFsPjc4MzwvcmVhbD4KCQkJCQkJPHJlYWw+NTU5PC9yZWFsPgoJCQkJCTwvYXJyYXk+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4MjQ8L3JlYWw+CgkJCQkJCTxyZWFsPjU3Nz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Q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GludGVnZXI+MDwvaW50ZWdlcj4KCQkJCQkJPGludGVnZXI+&#10;MDwvaW50ZWdlcj4KCQkJCQkJPHJlYWw+NzgzPC9yZWFsPgoJCQkJCQk8cmVhbD41NTk8L3JlYWw+&#10;CgkJCQkJPC9hcnJhe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VNAAAAAFJnaHRsb25nAAAL0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Eb0AAAABAAAAoAAAAEgAAAHgAACHAAAAEaEAGAAB&#10;/9j/4AAQSkZJRgABAgAASABIAAD/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E3ODc2N0Q4&#10;RTA2QURFQThFRDg4NDI0RDZENjQ3M0UiIGV4aWY6UGl4ZWxYRGltZW5zaW9uPSIzMDI3IiBleGlm&#10;OlBpeGVsWURpbWVuc2lvbj0iMTM1NyIgZXhpZjpDb2xvclNwYWNlPSIt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JAAiAcEFEQkUCEAAA&#10;cHJ0ckNNWUtMYWIgB9AABwAaAAUAKQA1YWNzcEFQUEwAAAAAQURCRQAAAAAAAAAAAAAAAAAAAAE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L/4klDQ19QUk9GSUxF&#10;AAIJ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L/4klDQ19QUk9GSUxFAAMJ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L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L/4klDQ19QUk9GSUxFAAQJ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L/4klDQ19QUk9GSUxFAAUJ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A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L/4klDQ19QUk9G&#10;SUxFAAYJ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M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L/4klDQ19QUk9GSUxFAAcJ/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a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K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L/4klDQ19QUk9GSUxFAAgJ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A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KB8ElDQ19QUk9GSUxFAAkJ////////&#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EAAAAAC/9sAhAABAQEBAQEBAQEBAQEBAQEBAQEBAQEBAQEB&#10;AQEBAgEBAQEBAQICAgICAgICAgICAgICAwMDAwMDAwMDAwMDAwMDAQEBAQEBAQIBAQIDAgICAwMD&#10;AwMDAwMDAwMDAwMDAwMDAwMDAwMDAwMDAwMDAwMDAwMDAwMDAwMDAwMDAwMDAwP/wAAUCAVNC9ME&#10;AREAAhEBAxEBBBEA/90ABAF7/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zw/+Fxf/ADNT+Xb/AOI/+R3/AL0ez/ZjNmf8ezif+WM3/uVJ774fdL/8R35Z/wCaE/8A2mXHQVv/&#10;APct/tH+AdbP3/Cb3/tyV8CP/Ef9g/8Av790e1R7yK6R9Xf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y8b6/4+rKf9UP/ALroffCT75f/AIknzJ/1L/8A&#10;u12XQo27/cNPz/48evkC/wDCo7/t+v8AOb/y2b/4Dzr72kveMHS7r6/Xv3v3Xuve/e/de6979791&#10;7r3v3v3Xuve/e/de69797917r3v3v3Xuve//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zw/+Fxf/ADNT+Xb/&#10;AOI/+R3/AL0ez/ZkNoqE23iAPoaXV/sXlZ2/3k++/v3W4I7b7v8AyvHFwNpq/N5pXb/jTGnoOgpf&#10;Zu3+3/J1tU/8J8MRR4T+TF/L8oqBZFgm6Uky7iWQyN95uDe+Xz2RYMfopqKmUov9lbL+Pak9z70k&#10;6uT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l431/x&#10;9WU/6of/AHXQ++En3y//ABJPmT/qX/8AdrsuhRt3+4afn/x49fIF/wCFR3/b9f5zf+Wzf/Aedfe0&#10;l7xg6XdfX69+9+69173737r3Xvfvfuvde9+9+69173737r3Xvfvfuvde9+9+69173//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&#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&#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NuZw2H3FiclgdwYrG53BZmhqsZmMLmaGlyeJyuNroT&#10;T1uPyWOrVeGeCaNmjlilRkdSVYEEj3737r3RbPjX8IfiF8Ol3n/srfxx6h6Jl7DzVVnt61nXGy8R&#10;t7I7jrKmrkro6XIZOmj+4NBSySynH4tZRR0SuyUkECMVPvfuvdGl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Page 2 colour v3" style="position:absolute;width:75577;height:98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ed7GAAAA2wAAAA8AAABkcnMvZG93bnJldi54bWxEj0FLw0AQhe+C/2GZgje7aStS0m6LWBQF&#10;QUxD63HIjkkwOxt21ybtr3cOgrcZ3pv3vllvR9epE4XYejYwm2agiCtvW64NlPun2yWomJAtdp7J&#10;wJkibDfXV2vMrR/4g05FqpWEcMzRQJNSn2sdq4YcxqnviUX78sFhkjXU2gYcJNx1ep5l99phy9LQ&#10;YE+PDVXfxY8zcDzMd+GuvDzvFm/l5+v7slhchrMxN5PxYQUq0Zj+zX/XL1bwhV5+kQ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l53sYAAADbAAAADwAAAAAAAAAAAAAA&#10;AACfAgAAZHJzL2Rvd25yZXYueG1sUEsFBgAAAAAEAAQA9wAAAJIDAAAAAA==&#10;">
                  <v:imagedata r:id="rId10" o:title="Page 2 colour v3" cropbottom="5241f"/>
                </v:shape>
                <v:shapetype id="_x0000_t202" coordsize="21600,21600" o:spt="202" path="m,l,21600r21600,l21600,xe">
                  <v:stroke joinstyle="miter"/>
                  <v:path gradientshapeok="t" o:connecttype="rect"/>
                </v:shapetype>
                <v:shape id="Text Box 11" o:spid="_x0000_s1028" type="#_x0000_t202" style="position:absolute;left:3356;top:14931;width:32061;height:10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73F3D" w:rsidRPr="002A7EC5" w:rsidRDefault="00073F3D" w:rsidP="00073F3D">
                        <w:pPr>
                          <w:rPr>
                            <w:szCs w:val="20"/>
                          </w:rPr>
                        </w:pPr>
                        <w:r w:rsidRPr="002A7EC5">
                          <w:rPr>
                            <w:szCs w:val="20"/>
                          </w:rPr>
                          <w:t>Our ref AH/ETD</w:t>
                        </w:r>
                      </w:p>
                      <w:p w:rsidR="00073F3D" w:rsidRPr="002A7EC5" w:rsidRDefault="00073F3D" w:rsidP="00073F3D">
                        <w:pPr>
                          <w:rPr>
                            <w:szCs w:val="20"/>
                          </w:rPr>
                        </w:pPr>
                        <w:r w:rsidRPr="002A7EC5">
                          <w:rPr>
                            <w:szCs w:val="20"/>
                          </w:rPr>
                          <w:t>12</w:t>
                        </w:r>
                        <w:r w:rsidRPr="002A7EC5">
                          <w:rPr>
                            <w:szCs w:val="20"/>
                            <w:vertAlign w:val="superscript"/>
                          </w:rPr>
                          <w:t>th</w:t>
                        </w:r>
                        <w:r w:rsidRPr="002A7EC5">
                          <w:rPr>
                            <w:szCs w:val="20"/>
                          </w:rPr>
                          <w:t xml:space="preserve"> September 2016</w:t>
                        </w:r>
                      </w:p>
                      <w:p w:rsidR="006A057B" w:rsidRPr="003A4859" w:rsidRDefault="006A057B" w:rsidP="003A4859">
                        <w:pPr>
                          <w:rPr>
                            <w:szCs w:val="20"/>
                          </w:rPr>
                        </w:pPr>
                      </w:p>
                    </w:txbxContent>
                  </v:textbox>
                </v:shape>
                <v:shape id="Picture 2" o:spid="_x0000_s1029" type="#_x0000_t75" style="position:absolute;left:44004;top:2662;width:30325;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wuXHAAAA2wAAAA8AAABkcnMvZG93bnJldi54bWxEj0FrwkAUhO+C/2F5BS+iGy2ITV2lFLVF&#10;QWi09PqafU2C2bchuzWJv94tFDwOM/MNs1i1phQXql1hWcFkHIEgTq0uOFNwOm5GcxDOI2ssLZOC&#10;jhyslv3eAmNtG/6gS+IzESDsYlSQe1/FUro0J4NubCvi4P3Y2qAPss6krrEJcFPKaRTNpMGCw0KO&#10;Fb3mlJ6TX6Ng99QNr9u33ef+69p038NDst6fOqUGD+3LMwhPrb+H/9vvWsHjDP6+hB8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twuXHAAAA2wAAAA8AAAAAAAAAAAAA&#10;AAAAnwIAAGRycy9kb3ducmV2LnhtbFBLBQYAAAAABAAEAPcAAACTAwAAAAA=&#10;">
                  <v:imagedata r:id="rId11" o:title=""/>
                  <v:path arrowok="t"/>
                </v:shape>
              </v:group>
            </w:pict>
          </mc:Fallback>
        </mc:AlternateContent>
      </w:r>
      <w:r w:rsidR="00BE32A3">
        <w:rPr>
          <w:noProof/>
          <w:lang w:eastAsia="en-GB"/>
        </w:rPr>
        <mc:AlternateContent>
          <mc:Choice Requires="wps">
            <w:drawing>
              <wp:anchor distT="0" distB="0" distL="114300" distR="114300" simplePos="0" relativeHeight="251673088" behindDoc="0" locked="0" layoutInCell="1" allowOverlap="1" wp14:anchorId="453A5D65" wp14:editId="6B1DCCF2">
                <wp:simplePos x="0" y="0"/>
                <wp:positionH relativeFrom="column">
                  <wp:posOffset>3434080</wp:posOffset>
                </wp:positionH>
                <wp:positionV relativeFrom="paragraph">
                  <wp:posOffset>686435</wp:posOffset>
                </wp:positionV>
                <wp:extent cx="3216910" cy="1597025"/>
                <wp:effectExtent l="0" t="0" r="2540" b="3175"/>
                <wp:wrapNone/>
                <wp:docPr id="4" name="Text Box 4"/>
                <wp:cNvGraphicFramePr/>
                <a:graphic xmlns:a="http://schemas.openxmlformats.org/drawingml/2006/main">
                  <a:graphicData uri="http://schemas.microsoft.com/office/word/2010/wordprocessingShape">
                    <wps:wsp>
                      <wps:cNvSpPr txBox="1"/>
                      <wps:spPr>
                        <a:xfrm>
                          <a:off x="0" y="0"/>
                          <a:ext cx="3216910" cy="159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32A3" w:rsidRPr="00137687" w:rsidRDefault="00271DCE" w:rsidP="00BE32A3">
                            <w:pPr>
                              <w:rPr>
                                <w:sz w:val="16"/>
                                <w:szCs w:val="16"/>
                              </w:rPr>
                            </w:pPr>
                            <w:r>
                              <w:rPr>
                                <w:sz w:val="16"/>
                                <w:szCs w:val="16"/>
                              </w:rPr>
                              <w:t>Headteacher</w:t>
                            </w:r>
                            <w:r w:rsidR="00BE32A3">
                              <w:rPr>
                                <w:sz w:val="16"/>
                                <w:szCs w:val="16"/>
                              </w:rPr>
                              <w:t>:</w:t>
                            </w:r>
                            <w:r w:rsidR="00BE32A3">
                              <w:rPr>
                                <w:sz w:val="16"/>
                                <w:szCs w:val="16"/>
                              </w:rPr>
                              <w:tab/>
                            </w:r>
                            <w:r w:rsidR="00BE32A3">
                              <w:rPr>
                                <w:sz w:val="16"/>
                                <w:szCs w:val="16"/>
                              </w:rPr>
                              <w:tab/>
                            </w:r>
                            <w:r w:rsidR="00BE32A3" w:rsidRPr="00137687">
                              <w:rPr>
                                <w:sz w:val="16"/>
                                <w:szCs w:val="16"/>
                              </w:rPr>
                              <w:t>Mrs Maura Favell BA (</w:t>
                            </w:r>
                            <w:r w:rsidR="00BE32A3">
                              <w:rPr>
                                <w:sz w:val="16"/>
                                <w:szCs w:val="16"/>
                              </w:rPr>
                              <w:t>H</w:t>
                            </w:r>
                            <w:r w:rsidR="00BE32A3" w:rsidRPr="00137687">
                              <w:rPr>
                                <w:sz w:val="16"/>
                                <w:szCs w:val="16"/>
                              </w:rPr>
                              <w:t>ons), MA</w:t>
                            </w:r>
                          </w:p>
                          <w:p w:rsidR="00BE32A3" w:rsidRDefault="00BE32A3" w:rsidP="00BE32A3">
                            <w:pPr>
                              <w:rPr>
                                <w:sz w:val="16"/>
                                <w:szCs w:val="16"/>
                              </w:rPr>
                            </w:pPr>
                            <w:r w:rsidRPr="00137687">
                              <w:rPr>
                                <w:sz w:val="16"/>
                                <w:szCs w:val="16"/>
                              </w:rPr>
                              <w:t xml:space="preserve">Deputy Headteachers: </w:t>
                            </w:r>
                            <w:r>
                              <w:rPr>
                                <w:sz w:val="16"/>
                                <w:szCs w:val="16"/>
                              </w:rPr>
                              <w:tab/>
                              <w:t>Miss Jo Howell</w:t>
                            </w:r>
                          </w:p>
                          <w:p w:rsidR="00BE32A3" w:rsidRDefault="00BE32A3" w:rsidP="00BE32A3">
                            <w:pPr>
                              <w:ind w:left="1440" w:firstLine="720"/>
                              <w:rPr>
                                <w:sz w:val="16"/>
                                <w:szCs w:val="16"/>
                              </w:rPr>
                            </w:pPr>
                            <w:r>
                              <w:rPr>
                                <w:sz w:val="16"/>
                                <w:szCs w:val="16"/>
                              </w:rPr>
                              <w:t xml:space="preserve">Mr </w:t>
                            </w:r>
                            <w:r w:rsidRPr="00137687">
                              <w:rPr>
                                <w:sz w:val="16"/>
                                <w:szCs w:val="16"/>
                              </w:rPr>
                              <w:t xml:space="preserve">Adrian </w:t>
                            </w:r>
                            <w:r>
                              <w:rPr>
                                <w:sz w:val="16"/>
                                <w:szCs w:val="16"/>
                              </w:rPr>
                              <w:t>Boulstridge</w:t>
                            </w:r>
                          </w:p>
                          <w:p w:rsidR="00BE32A3" w:rsidRPr="00137687" w:rsidRDefault="00BE32A3" w:rsidP="00BE32A3">
                            <w:pPr>
                              <w:ind w:left="1440" w:firstLine="720"/>
                              <w:rPr>
                                <w:sz w:val="16"/>
                                <w:szCs w:val="16"/>
                              </w:rPr>
                            </w:pPr>
                            <w:r>
                              <w:rPr>
                                <w:sz w:val="16"/>
                                <w:szCs w:val="16"/>
                              </w:rPr>
                              <w:t xml:space="preserve">Mrs </w:t>
                            </w:r>
                            <w:r w:rsidRPr="00137687">
                              <w:rPr>
                                <w:sz w:val="16"/>
                                <w:szCs w:val="16"/>
                              </w:rPr>
                              <w:t>Alexis Rickus</w:t>
                            </w:r>
                          </w:p>
                          <w:p w:rsidR="00BE32A3" w:rsidRPr="00137687" w:rsidRDefault="00BE32A3" w:rsidP="00BE32A3">
                            <w:pPr>
                              <w:rPr>
                                <w:sz w:val="16"/>
                                <w:szCs w:val="16"/>
                              </w:rPr>
                            </w:pPr>
                          </w:p>
                          <w:p w:rsidR="00BE32A3" w:rsidRPr="00137687" w:rsidRDefault="00BE32A3" w:rsidP="00BE32A3">
                            <w:pPr>
                              <w:rPr>
                                <w:sz w:val="16"/>
                                <w:szCs w:val="16"/>
                              </w:rPr>
                            </w:pPr>
                            <w:r w:rsidRPr="00137687">
                              <w:rPr>
                                <w:sz w:val="16"/>
                                <w:szCs w:val="16"/>
                              </w:rPr>
                              <w:t>Dordon Rd. Dordon, Tamworth, Staffordshire B78 1QT</w:t>
                            </w:r>
                          </w:p>
                          <w:p w:rsidR="00BE32A3" w:rsidRPr="00137687" w:rsidRDefault="00BE32A3" w:rsidP="00BE32A3">
                            <w:pPr>
                              <w:rPr>
                                <w:sz w:val="16"/>
                                <w:szCs w:val="16"/>
                              </w:rPr>
                            </w:pPr>
                            <w:r w:rsidRPr="00137687">
                              <w:rPr>
                                <w:sz w:val="16"/>
                                <w:szCs w:val="16"/>
                              </w:rPr>
                              <w:t>Tel: (01827) 702205, Fax: (01827 702206)</w:t>
                            </w:r>
                          </w:p>
                          <w:p w:rsidR="00BE32A3" w:rsidRPr="00137687" w:rsidRDefault="00BE32A3" w:rsidP="00BE32A3">
                            <w:pPr>
                              <w:rPr>
                                <w:sz w:val="16"/>
                                <w:szCs w:val="16"/>
                              </w:rPr>
                            </w:pPr>
                            <w:r w:rsidRPr="00137687">
                              <w:rPr>
                                <w:sz w:val="16"/>
                                <w:szCs w:val="16"/>
                              </w:rPr>
                              <w:t xml:space="preserve">Email: </w:t>
                            </w:r>
                            <w:hyperlink r:id="rId12" w:history="1">
                              <w:r w:rsidRPr="00137687">
                                <w:rPr>
                                  <w:rStyle w:val="Hyperlink"/>
                                  <w:sz w:val="16"/>
                                  <w:szCs w:val="16"/>
                                </w:rPr>
                                <w:t>admin@thepolesworthschool.com</w:t>
                              </w:r>
                            </w:hyperlink>
                          </w:p>
                          <w:p w:rsidR="00BE32A3" w:rsidRPr="00137687" w:rsidRDefault="000E3395" w:rsidP="00BE32A3">
                            <w:pPr>
                              <w:rPr>
                                <w:sz w:val="16"/>
                                <w:szCs w:val="16"/>
                              </w:rPr>
                            </w:pPr>
                            <w:r>
                              <w:rPr>
                                <w:sz w:val="16"/>
                                <w:szCs w:val="16"/>
                              </w:rPr>
                              <w:t xml:space="preserve">Website: </w:t>
                            </w:r>
                            <w:r w:rsidR="00BE32A3" w:rsidRPr="00137687">
                              <w:rPr>
                                <w:sz w:val="16"/>
                                <w:szCs w:val="16"/>
                              </w:rPr>
                              <w:t>www.thepolesworthschool.com</w:t>
                            </w:r>
                          </w:p>
                          <w:p w:rsidR="00BE32A3" w:rsidRDefault="00BE32A3" w:rsidP="00BE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70.4pt;margin-top:54.05pt;width:253.3pt;height:12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" fillcolor="white [3201]" stroked="f" strokeweight=".5pt">
                <v:textbox>
                  <w:txbxContent>
                    <w:p w:rsidR="00BE32A3" w:rsidRPr="00137687" w:rsidRDefault="00271DCE" w:rsidP="00BE32A3">
                      <w:pPr>
                        <w:rPr>
                          <w:sz w:val="16"/>
                          <w:szCs w:val="16"/>
                        </w:rPr>
                      </w:pPr>
                      <w:r>
                        <w:rPr>
                          <w:sz w:val="16"/>
                          <w:szCs w:val="16"/>
                        </w:rPr>
                        <w:t>Headteacher</w:t>
                      </w:r>
                      <w:r w:rsidR="00BE32A3">
                        <w:rPr>
                          <w:sz w:val="16"/>
                          <w:szCs w:val="16"/>
                        </w:rPr>
                        <w:t>:</w:t>
                      </w:r>
                      <w:r w:rsidR="00BE32A3">
                        <w:rPr>
                          <w:sz w:val="16"/>
                          <w:szCs w:val="16"/>
                        </w:rPr>
                        <w:tab/>
                      </w:r>
                      <w:r w:rsidR="00BE32A3">
                        <w:rPr>
                          <w:sz w:val="16"/>
                          <w:szCs w:val="16"/>
                        </w:rPr>
                        <w:tab/>
                      </w:r>
                      <w:r w:rsidR="00BE32A3" w:rsidRPr="00137687">
                        <w:rPr>
                          <w:sz w:val="16"/>
                          <w:szCs w:val="16"/>
                        </w:rPr>
                        <w:t>Mrs Maura Favell BA (</w:t>
                      </w:r>
                      <w:r w:rsidR="00BE32A3">
                        <w:rPr>
                          <w:sz w:val="16"/>
                          <w:szCs w:val="16"/>
                        </w:rPr>
                        <w:t>H</w:t>
                      </w:r>
                      <w:r w:rsidR="00BE32A3" w:rsidRPr="00137687">
                        <w:rPr>
                          <w:sz w:val="16"/>
                          <w:szCs w:val="16"/>
                        </w:rPr>
                        <w:t>ons), MA</w:t>
                      </w:r>
                    </w:p>
                    <w:p w:rsidR="00BE32A3" w:rsidRDefault="00BE32A3" w:rsidP="00BE32A3">
                      <w:pPr>
                        <w:rPr>
                          <w:sz w:val="16"/>
                          <w:szCs w:val="16"/>
                        </w:rPr>
                      </w:pPr>
                      <w:r w:rsidRPr="00137687">
                        <w:rPr>
                          <w:sz w:val="16"/>
                          <w:szCs w:val="16"/>
                        </w:rPr>
                        <w:t xml:space="preserve">Deputy Headteachers: </w:t>
                      </w:r>
                      <w:r>
                        <w:rPr>
                          <w:sz w:val="16"/>
                          <w:szCs w:val="16"/>
                        </w:rPr>
                        <w:tab/>
                        <w:t>Miss Jo Howell</w:t>
                      </w:r>
                    </w:p>
                    <w:p w:rsidR="00BE32A3" w:rsidRDefault="00BE32A3" w:rsidP="00BE32A3">
                      <w:pPr>
                        <w:ind w:left="1440" w:firstLine="720"/>
                        <w:rPr>
                          <w:sz w:val="16"/>
                          <w:szCs w:val="16"/>
                        </w:rPr>
                      </w:pPr>
                      <w:r>
                        <w:rPr>
                          <w:sz w:val="16"/>
                          <w:szCs w:val="16"/>
                        </w:rPr>
                        <w:t xml:space="preserve">Mr </w:t>
                      </w:r>
                      <w:r w:rsidRPr="00137687">
                        <w:rPr>
                          <w:sz w:val="16"/>
                          <w:szCs w:val="16"/>
                        </w:rPr>
                        <w:t xml:space="preserve">Adrian </w:t>
                      </w:r>
                      <w:r>
                        <w:rPr>
                          <w:sz w:val="16"/>
                          <w:szCs w:val="16"/>
                        </w:rPr>
                        <w:t>Boulstridge</w:t>
                      </w:r>
                    </w:p>
                    <w:p w:rsidR="00BE32A3" w:rsidRPr="00137687" w:rsidRDefault="00BE32A3" w:rsidP="00BE32A3">
                      <w:pPr>
                        <w:ind w:left="1440" w:firstLine="720"/>
                        <w:rPr>
                          <w:sz w:val="16"/>
                          <w:szCs w:val="16"/>
                        </w:rPr>
                      </w:pPr>
                      <w:r>
                        <w:rPr>
                          <w:sz w:val="16"/>
                          <w:szCs w:val="16"/>
                        </w:rPr>
                        <w:t xml:space="preserve">Mrs </w:t>
                      </w:r>
                      <w:r w:rsidRPr="00137687">
                        <w:rPr>
                          <w:sz w:val="16"/>
                          <w:szCs w:val="16"/>
                        </w:rPr>
                        <w:t>Alexis Rickus</w:t>
                      </w:r>
                    </w:p>
                    <w:p w:rsidR="00BE32A3" w:rsidRPr="00137687" w:rsidRDefault="00BE32A3" w:rsidP="00BE32A3">
                      <w:pPr>
                        <w:rPr>
                          <w:sz w:val="16"/>
                          <w:szCs w:val="16"/>
                        </w:rPr>
                      </w:pPr>
                    </w:p>
                    <w:p w:rsidR="00BE32A3" w:rsidRPr="00137687" w:rsidRDefault="00BE32A3" w:rsidP="00BE32A3">
                      <w:pPr>
                        <w:rPr>
                          <w:sz w:val="16"/>
                          <w:szCs w:val="16"/>
                        </w:rPr>
                      </w:pPr>
                      <w:r w:rsidRPr="00137687">
                        <w:rPr>
                          <w:sz w:val="16"/>
                          <w:szCs w:val="16"/>
                        </w:rPr>
                        <w:t>Dordon Rd. Dordon, Tamworth, Staffordshire B78 1QT</w:t>
                      </w:r>
                    </w:p>
                    <w:p w:rsidR="00BE32A3" w:rsidRPr="00137687" w:rsidRDefault="00BE32A3" w:rsidP="00BE32A3">
                      <w:pPr>
                        <w:rPr>
                          <w:sz w:val="16"/>
                          <w:szCs w:val="16"/>
                        </w:rPr>
                      </w:pPr>
                      <w:r w:rsidRPr="00137687">
                        <w:rPr>
                          <w:sz w:val="16"/>
                          <w:szCs w:val="16"/>
                        </w:rPr>
                        <w:t>Tel: (01827) 702205, Fax: (01827 702206)</w:t>
                      </w:r>
                    </w:p>
                    <w:p w:rsidR="00BE32A3" w:rsidRPr="00137687" w:rsidRDefault="00BE32A3" w:rsidP="00BE32A3">
                      <w:pPr>
                        <w:rPr>
                          <w:sz w:val="16"/>
                          <w:szCs w:val="16"/>
                        </w:rPr>
                      </w:pPr>
                      <w:r w:rsidRPr="00137687">
                        <w:rPr>
                          <w:sz w:val="16"/>
                          <w:szCs w:val="16"/>
                        </w:rPr>
                        <w:t xml:space="preserve">Email: </w:t>
                      </w:r>
                      <w:hyperlink r:id="rId13" w:history="1">
                        <w:r w:rsidRPr="00137687">
                          <w:rPr>
                            <w:rStyle w:val="Hyperlink"/>
                            <w:sz w:val="16"/>
                            <w:szCs w:val="16"/>
                          </w:rPr>
                          <w:t>admin@thepolesworthschool.com</w:t>
                        </w:r>
                      </w:hyperlink>
                    </w:p>
                    <w:p w:rsidR="00BE32A3" w:rsidRPr="00137687" w:rsidRDefault="000E3395" w:rsidP="00BE32A3">
                      <w:pPr>
                        <w:rPr>
                          <w:sz w:val="16"/>
                          <w:szCs w:val="16"/>
                        </w:rPr>
                      </w:pPr>
                      <w:r>
                        <w:rPr>
                          <w:sz w:val="16"/>
                          <w:szCs w:val="16"/>
                        </w:rPr>
                        <w:t xml:space="preserve">Website: </w:t>
                      </w:r>
                      <w:r w:rsidR="00BE32A3" w:rsidRPr="00137687">
                        <w:rPr>
                          <w:sz w:val="16"/>
                          <w:szCs w:val="16"/>
                        </w:rPr>
                        <w:t>www.thepolesworthschool.com</w:t>
                      </w:r>
                    </w:p>
                    <w:p w:rsidR="00BE32A3" w:rsidRDefault="00BE32A3" w:rsidP="00BE32A3"/>
                  </w:txbxContent>
                </v:textbox>
              </v:shape>
            </w:pict>
          </mc:Fallback>
        </mc:AlternateContent>
      </w:r>
      <w:r w:rsidR="00134379">
        <w:rPr>
          <w:noProof/>
          <w:lang w:eastAsia="en-GB"/>
        </w:rPr>
        <mc:AlternateContent>
          <mc:Choice Requires="wps">
            <w:drawing>
              <wp:anchor distT="0" distB="0" distL="114300" distR="114300" simplePos="0" relativeHeight="251666944" behindDoc="0" locked="0" layoutInCell="1" allowOverlap="1" wp14:anchorId="714C5746" wp14:editId="18BCFFE9">
                <wp:simplePos x="0" y="0"/>
                <wp:positionH relativeFrom="column">
                  <wp:posOffset>-416689</wp:posOffset>
                </wp:positionH>
                <wp:positionV relativeFrom="paragraph">
                  <wp:posOffset>2013994</wp:posOffset>
                </wp:positionV>
                <wp:extent cx="6793865" cy="6551271"/>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6551271"/>
                        </a:xfrm>
                        <a:prstGeom prst="rect">
                          <a:avLst/>
                        </a:prstGeom>
                        <a:noFill/>
                        <a:ln w="9525">
                          <a:noFill/>
                          <a:miter lim="800000"/>
                          <a:headEnd/>
                          <a:tailEnd/>
                        </a:ln>
                      </wps:spPr>
                      <wps:txbx>
                        <w:txbxContent>
                          <w:p w:rsidR="00073F3D" w:rsidRPr="0000047A" w:rsidRDefault="00073F3D" w:rsidP="00073F3D">
                            <w:pPr>
                              <w:rPr>
                                <w:rFonts w:cs="Tahoma"/>
                                <w:szCs w:val="20"/>
                              </w:rPr>
                            </w:pPr>
                            <w:r w:rsidRPr="0000047A">
                              <w:rPr>
                                <w:rFonts w:cs="Tahoma"/>
                                <w:szCs w:val="20"/>
                              </w:rPr>
                              <w:t>Dear Parents/Carers</w:t>
                            </w:r>
                          </w:p>
                          <w:p w:rsidR="00073F3D" w:rsidRPr="0000047A" w:rsidRDefault="00073F3D" w:rsidP="00073F3D">
                            <w:pPr>
                              <w:rPr>
                                <w:rFonts w:cs="Tahoma"/>
                                <w:szCs w:val="20"/>
                              </w:rPr>
                            </w:pPr>
                          </w:p>
                          <w:p w:rsidR="00073F3D" w:rsidRPr="0000047A" w:rsidRDefault="00073F3D" w:rsidP="00073F3D">
                            <w:pPr>
                              <w:rPr>
                                <w:rFonts w:cs="Tahoma"/>
                                <w:b/>
                                <w:szCs w:val="20"/>
                              </w:rPr>
                            </w:pPr>
                            <w:r w:rsidRPr="0000047A">
                              <w:rPr>
                                <w:rFonts w:cs="Tahoma"/>
                                <w:b/>
                                <w:szCs w:val="20"/>
                              </w:rPr>
                              <w:t>RE: Placement of students on appropriate courses for GCSE</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 xml:space="preserve">The Science Department have been reviewing the current level of demand for GCSE courses and how students for Year 9 are placed into appropriate groups for their continued study of Science in Year 10 and Year 11. We feel that it is right to provide all students with the opportunity to study Science GCSEs.  </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Combined Science is a Double Award course including content from Biology, Chemistry and Physics but which gives the student two GCSE Science Qualifications of the same grade at the end of Year 11. There will also be the opportunity for a smaller proportion of students to study separate Biology, Chemistry and Physics GCSEs with separate grades, often referred to as Triple Science, beginning in Year 10. The individual Science GCSEs are very demanding and students wishing to take these courses would be expected to meet the criteria outlined below by the end of Year 9.</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Criteria for entry onto Individual Science GCSE courses (Triple Science) at the start of Year 10 are as follows:</w:t>
                            </w:r>
                          </w:p>
                          <w:p w:rsidR="00073F3D" w:rsidRPr="0000047A" w:rsidRDefault="00073F3D" w:rsidP="00073F3D">
                            <w:pPr>
                              <w:rPr>
                                <w:rFonts w:cs="Tahoma"/>
                                <w:szCs w:val="20"/>
                              </w:rPr>
                            </w:pPr>
                          </w:p>
                          <w:p w:rsidR="00073F3D" w:rsidRPr="0000047A" w:rsidRDefault="00073F3D" w:rsidP="00073F3D">
                            <w:pPr>
                              <w:numPr>
                                <w:ilvl w:val="0"/>
                                <w:numId w:val="1"/>
                              </w:numPr>
                              <w:spacing w:after="200" w:line="276" w:lineRule="auto"/>
                              <w:rPr>
                                <w:rFonts w:cs="Tahoma"/>
                                <w:szCs w:val="20"/>
                              </w:rPr>
                            </w:pPr>
                            <w:r w:rsidRPr="0000047A">
                              <w:rPr>
                                <w:rFonts w:cs="Tahoma"/>
                                <w:szCs w:val="20"/>
                              </w:rPr>
                              <w:t>Consistently produce topic assessment marks that are step 8 or above throughout Year 9.</w:t>
                            </w:r>
                          </w:p>
                          <w:p w:rsidR="00073F3D" w:rsidRPr="0000047A" w:rsidRDefault="00073F3D" w:rsidP="00073F3D">
                            <w:pPr>
                              <w:numPr>
                                <w:ilvl w:val="0"/>
                                <w:numId w:val="1"/>
                              </w:numPr>
                              <w:spacing w:after="200" w:line="276" w:lineRule="auto"/>
                              <w:rPr>
                                <w:rFonts w:cs="Tahoma"/>
                                <w:szCs w:val="20"/>
                              </w:rPr>
                            </w:pPr>
                            <w:r w:rsidRPr="0000047A">
                              <w:rPr>
                                <w:rFonts w:cs="Tahoma"/>
                                <w:szCs w:val="20"/>
                              </w:rPr>
                              <w:t>Achieve step 8 or above on the end of Year 9 internal examination covering all of the areas of learning from the Year 9 programme of study.</w:t>
                            </w:r>
                          </w:p>
                          <w:p w:rsidR="00073F3D" w:rsidRPr="0000047A" w:rsidRDefault="00073F3D" w:rsidP="00073F3D">
                            <w:pPr>
                              <w:numPr>
                                <w:ilvl w:val="0"/>
                                <w:numId w:val="1"/>
                              </w:numPr>
                              <w:spacing w:after="200" w:line="276" w:lineRule="auto"/>
                              <w:rPr>
                                <w:rFonts w:cs="Tahoma"/>
                                <w:szCs w:val="20"/>
                              </w:rPr>
                            </w:pPr>
                            <w:r w:rsidRPr="0000047A">
                              <w:rPr>
                                <w:rFonts w:cs="Tahoma"/>
                                <w:szCs w:val="20"/>
                              </w:rPr>
                              <w:t>Teacher assessment of the student’s behaviour for learning and commitment to Science over the course of Year 9 must be at least good and will be reflected by the Skills for Learning comments</w:t>
                            </w:r>
                            <w:r>
                              <w:rPr>
                                <w:rFonts w:cs="Tahoma"/>
                                <w:szCs w:val="20"/>
                              </w:rPr>
                              <w:t xml:space="preserve"> on their reports</w:t>
                            </w:r>
                            <w:r w:rsidRPr="0000047A">
                              <w:rPr>
                                <w:rFonts w:cs="Tahoma"/>
                                <w:szCs w:val="20"/>
                              </w:rPr>
                              <w:t>.</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Assessments in Science during Year 9 will include the two interim assessments on the whole school Assessment Schedule previously sent to parents. Further assessments will take place after each unit of work is completed. The assessments will take the form of examination questions carried out under controlled conditions within lesson time.</w:t>
                            </w:r>
                          </w:p>
                          <w:p w:rsidR="00073F3D" w:rsidRPr="0000047A" w:rsidRDefault="00073F3D" w:rsidP="00073F3D">
                            <w:pPr>
                              <w:rPr>
                                <w:rFonts w:cs="Tahoma"/>
                                <w:szCs w:val="20"/>
                              </w:rPr>
                            </w:pPr>
                          </w:p>
                          <w:p w:rsidR="00073F3D" w:rsidRDefault="00073F3D" w:rsidP="00073F3D">
                            <w:pPr>
                              <w:rPr>
                                <w:rFonts w:cs="Tahoma"/>
                                <w:szCs w:val="20"/>
                              </w:rPr>
                            </w:pPr>
                            <w:r w:rsidRPr="0000047A">
                              <w:rPr>
                                <w:rFonts w:cs="Tahoma"/>
                                <w:szCs w:val="20"/>
                              </w:rPr>
                              <w:t xml:space="preserve">Please contact either myself or Key Stage Coordinators within the Science Department if you have any further questions. </w:t>
                            </w:r>
                          </w:p>
                          <w:p w:rsidR="002A7EC5" w:rsidRDefault="002A7EC5" w:rsidP="00073F3D">
                            <w:pPr>
                              <w:rPr>
                                <w:rFonts w:cs="Tahoma"/>
                                <w:szCs w:val="20"/>
                              </w:rPr>
                            </w:pPr>
                          </w:p>
                          <w:p w:rsidR="002A7EC5" w:rsidRPr="0000047A" w:rsidRDefault="002A7EC5" w:rsidP="00073F3D">
                            <w:pPr>
                              <w:rPr>
                                <w:rFonts w:cs="Tahoma"/>
                                <w:szCs w:val="20"/>
                              </w:rPr>
                            </w:pPr>
                            <w:r>
                              <w:rPr>
                                <w:rFonts w:cs="Tahoma"/>
                                <w:szCs w:val="20"/>
                              </w:rPr>
                              <w:t>Yours sincerely</w:t>
                            </w:r>
                          </w:p>
                          <w:p w:rsidR="00073F3D" w:rsidRPr="0000047A" w:rsidRDefault="00073F3D" w:rsidP="00073F3D">
                            <w:pPr>
                              <w:rPr>
                                <w:rFonts w:cs="Tahoma"/>
                                <w:szCs w:val="20"/>
                              </w:rPr>
                            </w:pPr>
                            <w:r w:rsidRPr="0000047A">
                              <w:rPr>
                                <w:rFonts w:cs="Tahoma"/>
                                <w:noProof/>
                                <w:szCs w:val="20"/>
                                <w:lang w:eastAsia="en-GB"/>
                              </w:rPr>
                              <w:drawing>
                                <wp:inline distT="0" distB="0" distL="0" distR="0" wp14:anchorId="43408603" wp14:editId="1D6200B3">
                                  <wp:extent cx="866775" cy="419100"/>
                                  <wp:effectExtent l="0" t="0" r="9525" b="0"/>
                                  <wp:docPr id="9" name="Picture 9" descr="18A0C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A0CDDA"/>
                                          <pic:cNvPicPr>
                                            <a:picLocks noChangeAspect="1" noChangeArrowheads="1"/>
                                          </pic:cNvPicPr>
                                        </pic:nvPicPr>
                                        <pic:blipFill>
                                          <a:blip r:embed="rId14">
                                            <a:extLst>
                                              <a:ext uri="{28A0092B-C50C-407E-A947-70E740481C1C}">
                                                <a14:useLocalDpi xmlns:a14="http://schemas.microsoft.com/office/drawing/2010/main" val="0"/>
                                              </a:ext>
                                            </a:extLst>
                                          </a:blip>
                                          <a:srcRect l="25526" t="21941" r="44516" b="61659"/>
                                          <a:stretch>
                                            <a:fillRect/>
                                          </a:stretch>
                                        </pic:blipFill>
                                        <pic:spPr bwMode="auto">
                                          <a:xfrm>
                                            <a:off x="0" y="0"/>
                                            <a:ext cx="866775" cy="419100"/>
                                          </a:xfrm>
                                          <a:prstGeom prst="rect">
                                            <a:avLst/>
                                          </a:prstGeom>
                                          <a:noFill/>
                                          <a:ln>
                                            <a:noFill/>
                                          </a:ln>
                                        </pic:spPr>
                                      </pic:pic>
                                    </a:graphicData>
                                  </a:graphic>
                                </wp:inline>
                              </w:drawing>
                            </w:r>
                          </w:p>
                          <w:p w:rsidR="00073F3D" w:rsidRPr="0000047A" w:rsidRDefault="00073F3D" w:rsidP="00073F3D">
                            <w:pPr>
                              <w:rPr>
                                <w:rFonts w:cs="Tahoma"/>
                                <w:szCs w:val="20"/>
                              </w:rPr>
                            </w:pPr>
                            <w:r w:rsidRPr="0000047A">
                              <w:rPr>
                                <w:rFonts w:cs="Tahoma"/>
                                <w:szCs w:val="20"/>
                              </w:rPr>
                              <w:t>Miss A Harris</w:t>
                            </w:r>
                          </w:p>
                          <w:p w:rsidR="00073F3D" w:rsidRPr="0000047A" w:rsidRDefault="00073F3D" w:rsidP="00073F3D">
                            <w:pPr>
                              <w:rPr>
                                <w:rFonts w:cs="Tahoma"/>
                                <w:szCs w:val="20"/>
                              </w:rPr>
                            </w:pPr>
                            <w:r w:rsidRPr="0000047A">
                              <w:rPr>
                                <w:rFonts w:cs="Tahoma"/>
                                <w:color w:val="000000"/>
                                <w:szCs w:val="20"/>
                                <w:lang w:val="en-US"/>
                              </w:rPr>
                              <w:t>Head of Science</w:t>
                            </w:r>
                          </w:p>
                          <w:p w:rsidR="00073F3D" w:rsidRPr="0000047A" w:rsidRDefault="00073F3D" w:rsidP="00073F3D">
                            <w:pPr>
                              <w:rPr>
                                <w:rFonts w:cs="Tahoma"/>
                                <w:sz w:val="22"/>
                              </w:rPr>
                            </w:pPr>
                          </w:p>
                          <w:p w:rsidR="00EF0C73" w:rsidRDefault="00EF0C73" w:rsidP="00EF0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8pt;margin-top:158.6pt;width:534.95pt;height:51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" filled="f" stroked="f">
                <v:textbox>
                  <w:txbxContent>
                    <w:p w:rsidR="00073F3D" w:rsidRPr="0000047A" w:rsidRDefault="00073F3D" w:rsidP="00073F3D">
                      <w:pPr>
                        <w:rPr>
                          <w:rFonts w:cs="Tahoma"/>
                          <w:szCs w:val="20"/>
                        </w:rPr>
                      </w:pPr>
                      <w:r w:rsidRPr="0000047A">
                        <w:rPr>
                          <w:rFonts w:cs="Tahoma"/>
                          <w:szCs w:val="20"/>
                        </w:rPr>
                        <w:t>Dear Parents/Carers</w:t>
                      </w:r>
                    </w:p>
                    <w:p w:rsidR="00073F3D" w:rsidRPr="0000047A" w:rsidRDefault="00073F3D" w:rsidP="00073F3D">
                      <w:pPr>
                        <w:rPr>
                          <w:rFonts w:cs="Tahoma"/>
                          <w:szCs w:val="20"/>
                        </w:rPr>
                      </w:pPr>
                    </w:p>
                    <w:p w:rsidR="00073F3D" w:rsidRPr="0000047A" w:rsidRDefault="00073F3D" w:rsidP="00073F3D">
                      <w:pPr>
                        <w:rPr>
                          <w:rFonts w:cs="Tahoma"/>
                          <w:b/>
                          <w:szCs w:val="20"/>
                        </w:rPr>
                      </w:pPr>
                      <w:r w:rsidRPr="0000047A">
                        <w:rPr>
                          <w:rFonts w:cs="Tahoma"/>
                          <w:b/>
                          <w:szCs w:val="20"/>
                        </w:rPr>
                        <w:t>RE: Placement of students on appropriate courses for GCSE</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 xml:space="preserve">The Science Department have been reviewing the current level of demand for GCSE courses and how students for Year 9 are placed into appropriate groups for their continued study of Science in Year 10 and Year 11. We feel that it is right to provide all students with the opportunity to study Science GCSEs.  </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Combined Science is a Double Award course including content from Biology, Chemistry and Physics but which gives the student two GCSE Science Qualifications of the same grade at the end of Year 11. There will also be the opportunity for a smaller proportion of students to study separate Biology, Chemistry and Physics GCSEs with separate grades, often referred to as Triple Science, beginning in Year 10. The individual Science GCSEs are very demanding and students wishing to take these courses would be expected to meet the criteria outlined below by the end of Year 9.</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Criteria for entry onto Individual Science GCSE courses (Triple Science) at the start of Year 10 are as follows:</w:t>
                      </w:r>
                    </w:p>
                    <w:p w:rsidR="00073F3D" w:rsidRPr="0000047A" w:rsidRDefault="00073F3D" w:rsidP="00073F3D">
                      <w:pPr>
                        <w:rPr>
                          <w:rFonts w:cs="Tahoma"/>
                          <w:szCs w:val="20"/>
                        </w:rPr>
                      </w:pPr>
                    </w:p>
                    <w:p w:rsidR="00073F3D" w:rsidRPr="0000047A" w:rsidRDefault="00073F3D" w:rsidP="00073F3D">
                      <w:pPr>
                        <w:numPr>
                          <w:ilvl w:val="0"/>
                          <w:numId w:val="1"/>
                        </w:numPr>
                        <w:spacing w:after="200" w:line="276" w:lineRule="auto"/>
                        <w:rPr>
                          <w:rFonts w:cs="Tahoma"/>
                          <w:szCs w:val="20"/>
                        </w:rPr>
                      </w:pPr>
                      <w:r w:rsidRPr="0000047A">
                        <w:rPr>
                          <w:rFonts w:cs="Tahoma"/>
                          <w:szCs w:val="20"/>
                        </w:rPr>
                        <w:t>Consistently produce topic assessment marks that are step 8 or above throughout Year 9.</w:t>
                      </w:r>
                    </w:p>
                    <w:p w:rsidR="00073F3D" w:rsidRPr="0000047A" w:rsidRDefault="00073F3D" w:rsidP="00073F3D">
                      <w:pPr>
                        <w:numPr>
                          <w:ilvl w:val="0"/>
                          <w:numId w:val="1"/>
                        </w:numPr>
                        <w:spacing w:after="200" w:line="276" w:lineRule="auto"/>
                        <w:rPr>
                          <w:rFonts w:cs="Tahoma"/>
                          <w:szCs w:val="20"/>
                        </w:rPr>
                      </w:pPr>
                      <w:r w:rsidRPr="0000047A">
                        <w:rPr>
                          <w:rFonts w:cs="Tahoma"/>
                          <w:szCs w:val="20"/>
                        </w:rPr>
                        <w:t>Achieve step 8 or above on the end of Year 9 internal examination covering all of the areas of learning from the Year 9 programme of study.</w:t>
                      </w:r>
                    </w:p>
                    <w:p w:rsidR="00073F3D" w:rsidRPr="0000047A" w:rsidRDefault="00073F3D" w:rsidP="00073F3D">
                      <w:pPr>
                        <w:numPr>
                          <w:ilvl w:val="0"/>
                          <w:numId w:val="1"/>
                        </w:numPr>
                        <w:spacing w:after="200" w:line="276" w:lineRule="auto"/>
                        <w:rPr>
                          <w:rFonts w:cs="Tahoma"/>
                          <w:szCs w:val="20"/>
                        </w:rPr>
                      </w:pPr>
                      <w:r w:rsidRPr="0000047A">
                        <w:rPr>
                          <w:rFonts w:cs="Tahoma"/>
                          <w:szCs w:val="20"/>
                        </w:rPr>
                        <w:t xml:space="preserve">Teacher assessment of the student’s behaviour for learning and commitment to Science over the course of Year 9 must be at least good and will be reflected by the Skills for </w:t>
                      </w:r>
                      <w:proofErr w:type="gramStart"/>
                      <w:r w:rsidRPr="0000047A">
                        <w:rPr>
                          <w:rFonts w:cs="Tahoma"/>
                          <w:szCs w:val="20"/>
                        </w:rPr>
                        <w:t>Learning</w:t>
                      </w:r>
                      <w:proofErr w:type="gramEnd"/>
                      <w:r w:rsidRPr="0000047A">
                        <w:rPr>
                          <w:rFonts w:cs="Tahoma"/>
                          <w:szCs w:val="20"/>
                        </w:rPr>
                        <w:t xml:space="preserve"> comments</w:t>
                      </w:r>
                      <w:r>
                        <w:rPr>
                          <w:rFonts w:cs="Tahoma"/>
                          <w:szCs w:val="20"/>
                        </w:rPr>
                        <w:t xml:space="preserve"> on their reports</w:t>
                      </w:r>
                      <w:r w:rsidRPr="0000047A">
                        <w:rPr>
                          <w:rFonts w:cs="Tahoma"/>
                          <w:szCs w:val="20"/>
                        </w:rPr>
                        <w:t>.</w:t>
                      </w:r>
                    </w:p>
                    <w:p w:rsidR="00073F3D" w:rsidRPr="0000047A" w:rsidRDefault="00073F3D" w:rsidP="00073F3D">
                      <w:pPr>
                        <w:rPr>
                          <w:rFonts w:cs="Tahoma"/>
                          <w:szCs w:val="20"/>
                        </w:rPr>
                      </w:pPr>
                    </w:p>
                    <w:p w:rsidR="00073F3D" w:rsidRPr="0000047A" w:rsidRDefault="00073F3D" w:rsidP="00073F3D">
                      <w:pPr>
                        <w:rPr>
                          <w:rFonts w:cs="Tahoma"/>
                          <w:szCs w:val="20"/>
                        </w:rPr>
                      </w:pPr>
                      <w:r w:rsidRPr="0000047A">
                        <w:rPr>
                          <w:rFonts w:cs="Tahoma"/>
                          <w:szCs w:val="20"/>
                        </w:rPr>
                        <w:t>Assessments in Science during Year 9 will include the two interim assessments on the whole school Assessment Schedule previously sent to parents. Further assessments will take place after each unit of work is completed. The assessments will take the form of examination questions carried out under controlled conditions within lesson time.</w:t>
                      </w:r>
                    </w:p>
                    <w:p w:rsidR="00073F3D" w:rsidRPr="0000047A" w:rsidRDefault="00073F3D" w:rsidP="00073F3D">
                      <w:pPr>
                        <w:rPr>
                          <w:rFonts w:cs="Tahoma"/>
                          <w:szCs w:val="20"/>
                        </w:rPr>
                      </w:pPr>
                    </w:p>
                    <w:p w:rsidR="00073F3D" w:rsidRDefault="00073F3D" w:rsidP="00073F3D">
                      <w:pPr>
                        <w:rPr>
                          <w:rFonts w:cs="Tahoma"/>
                          <w:szCs w:val="20"/>
                        </w:rPr>
                      </w:pPr>
                      <w:r w:rsidRPr="0000047A">
                        <w:rPr>
                          <w:rFonts w:cs="Tahoma"/>
                          <w:szCs w:val="20"/>
                        </w:rPr>
                        <w:t xml:space="preserve">Please contact either myself or Key Stage Coordinators within the Science Department if you have any further questions. </w:t>
                      </w:r>
                    </w:p>
                    <w:p w:rsidR="002A7EC5" w:rsidRDefault="002A7EC5" w:rsidP="00073F3D">
                      <w:pPr>
                        <w:rPr>
                          <w:rFonts w:cs="Tahoma"/>
                          <w:szCs w:val="20"/>
                        </w:rPr>
                      </w:pPr>
                    </w:p>
                    <w:p w:rsidR="002A7EC5" w:rsidRPr="0000047A" w:rsidRDefault="002A7EC5" w:rsidP="00073F3D">
                      <w:pPr>
                        <w:rPr>
                          <w:rFonts w:cs="Tahoma"/>
                          <w:szCs w:val="20"/>
                        </w:rPr>
                      </w:pPr>
                      <w:r>
                        <w:rPr>
                          <w:rFonts w:cs="Tahoma"/>
                          <w:szCs w:val="20"/>
                        </w:rPr>
                        <w:t xml:space="preserve">Yours </w:t>
                      </w:r>
                      <w:r>
                        <w:rPr>
                          <w:rFonts w:cs="Tahoma"/>
                          <w:szCs w:val="20"/>
                        </w:rPr>
                        <w:t>sincerely</w:t>
                      </w:r>
                      <w:bookmarkStart w:id="1" w:name="_GoBack"/>
                      <w:bookmarkEnd w:id="1"/>
                    </w:p>
                    <w:p w:rsidR="00073F3D" w:rsidRPr="0000047A" w:rsidRDefault="00073F3D" w:rsidP="00073F3D">
                      <w:pPr>
                        <w:rPr>
                          <w:rFonts w:cs="Tahoma"/>
                          <w:szCs w:val="20"/>
                        </w:rPr>
                      </w:pPr>
                      <w:r w:rsidRPr="0000047A">
                        <w:rPr>
                          <w:rFonts w:cs="Tahoma"/>
                          <w:noProof/>
                          <w:szCs w:val="20"/>
                          <w:lang w:eastAsia="en-GB"/>
                        </w:rPr>
                        <w:drawing>
                          <wp:inline distT="0" distB="0" distL="0" distR="0" wp14:anchorId="43408603" wp14:editId="1D6200B3">
                            <wp:extent cx="866775" cy="419100"/>
                            <wp:effectExtent l="0" t="0" r="9525" b="0"/>
                            <wp:docPr id="9" name="Picture 9" descr="18A0C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A0CDDA"/>
                                    <pic:cNvPicPr>
                                      <a:picLocks noChangeAspect="1" noChangeArrowheads="1"/>
                                    </pic:cNvPicPr>
                                  </pic:nvPicPr>
                                  <pic:blipFill>
                                    <a:blip r:embed="rId15">
                                      <a:extLst>
                                        <a:ext uri="{28A0092B-C50C-407E-A947-70E740481C1C}">
                                          <a14:useLocalDpi xmlns:a14="http://schemas.microsoft.com/office/drawing/2010/main" val="0"/>
                                        </a:ext>
                                      </a:extLst>
                                    </a:blip>
                                    <a:srcRect l="25526" t="21941" r="44516" b="61659"/>
                                    <a:stretch>
                                      <a:fillRect/>
                                    </a:stretch>
                                  </pic:blipFill>
                                  <pic:spPr bwMode="auto">
                                    <a:xfrm>
                                      <a:off x="0" y="0"/>
                                      <a:ext cx="866775" cy="419100"/>
                                    </a:xfrm>
                                    <a:prstGeom prst="rect">
                                      <a:avLst/>
                                    </a:prstGeom>
                                    <a:noFill/>
                                    <a:ln>
                                      <a:noFill/>
                                    </a:ln>
                                  </pic:spPr>
                                </pic:pic>
                              </a:graphicData>
                            </a:graphic>
                          </wp:inline>
                        </w:drawing>
                      </w:r>
                    </w:p>
                    <w:p w:rsidR="00073F3D" w:rsidRPr="0000047A" w:rsidRDefault="00073F3D" w:rsidP="00073F3D">
                      <w:pPr>
                        <w:rPr>
                          <w:rFonts w:cs="Tahoma"/>
                          <w:szCs w:val="20"/>
                        </w:rPr>
                      </w:pPr>
                      <w:r w:rsidRPr="0000047A">
                        <w:rPr>
                          <w:rFonts w:cs="Tahoma"/>
                          <w:szCs w:val="20"/>
                        </w:rPr>
                        <w:t>Miss A Harris</w:t>
                      </w:r>
                    </w:p>
                    <w:p w:rsidR="00073F3D" w:rsidRPr="0000047A" w:rsidRDefault="00073F3D" w:rsidP="00073F3D">
                      <w:pPr>
                        <w:rPr>
                          <w:rFonts w:cs="Tahoma"/>
                          <w:szCs w:val="20"/>
                        </w:rPr>
                      </w:pPr>
                      <w:r w:rsidRPr="0000047A">
                        <w:rPr>
                          <w:rFonts w:cs="Tahoma"/>
                          <w:color w:val="000000"/>
                          <w:szCs w:val="20"/>
                          <w:lang w:val="en-US"/>
                        </w:rPr>
                        <w:t>Head of Science</w:t>
                      </w:r>
                    </w:p>
                    <w:p w:rsidR="00073F3D" w:rsidRPr="0000047A" w:rsidRDefault="00073F3D" w:rsidP="00073F3D">
                      <w:pPr>
                        <w:rPr>
                          <w:rFonts w:cs="Tahoma"/>
                          <w:sz w:val="22"/>
                        </w:rPr>
                      </w:pPr>
                    </w:p>
                    <w:p w:rsidR="00EF0C73" w:rsidRDefault="00EF0C73" w:rsidP="00EF0C73"/>
                  </w:txbxContent>
                </v:textbox>
              </v:shape>
            </w:pict>
          </mc:Fallback>
        </mc:AlternateContent>
      </w:r>
      <w:r w:rsidR="00E606F1">
        <w:rPr>
          <w:noProof/>
          <w:lang w:eastAsia="en-GB"/>
        </w:rPr>
        <mc:AlternateContent>
          <mc:Choice Requires="wps">
            <w:drawing>
              <wp:anchor distT="0" distB="0" distL="114300" distR="114300" simplePos="0" relativeHeight="251655680" behindDoc="0" locked="0" layoutInCell="1" allowOverlap="1" wp14:anchorId="208A4DBF" wp14:editId="74D54963">
                <wp:simplePos x="0" y="0"/>
                <wp:positionH relativeFrom="column">
                  <wp:posOffset>-417830</wp:posOffset>
                </wp:positionH>
                <wp:positionV relativeFrom="paragraph">
                  <wp:posOffset>1666240</wp:posOffset>
                </wp:positionV>
                <wp:extent cx="6482080" cy="7003415"/>
                <wp:effectExtent l="1270" t="0" r="3175"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00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402" w:rsidRPr="000F5EE3" w:rsidRDefault="007A0402" w:rsidP="00F26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2.9pt;margin-top:131.2pt;width:510.4pt;height:55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f4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" filled="f" stroked="f">
                <v:textbox>
                  <w:txbxContent>
                    <w:p w:rsidR="007A0402" w:rsidRPr="000F5EE3" w:rsidRDefault="007A0402" w:rsidP="00F26067"/>
                  </w:txbxContent>
                </v:textbox>
              </v:shape>
            </w:pict>
          </mc:Fallback>
        </mc:AlternateContent>
      </w:r>
      <w:r w:rsidR="00E606F1">
        <w:rPr>
          <w:noProof/>
          <w:lang w:eastAsia="en-GB"/>
        </w:rPr>
        <mc:AlternateContent>
          <mc:Choice Requires="wps">
            <w:drawing>
              <wp:anchor distT="0" distB="0" distL="114300" distR="114300" simplePos="0" relativeHeight="251656704" behindDoc="0" locked="0" layoutInCell="1" allowOverlap="1" wp14:anchorId="42DB91A5" wp14:editId="7C6F4ECA">
                <wp:simplePos x="0" y="0"/>
                <wp:positionH relativeFrom="column">
                  <wp:posOffset>-4279900</wp:posOffset>
                </wp:positionH>
                <wp:positionV relativeFrom="paragraph">
                  <wp:posOffset>47625</wp:posOffset>
                </wp:positionV>
                <wp:extent cx="6759575" cy="851979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851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402" w:rsidRPr="000F5EE3" w:rsidRDefault="007A0402" w:rsidP="000F5EE3">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37pt;margin-top:3.75pt;width:532.25pt;height:67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7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" filled="f" stroked="f">
                <v:textbox>
                  <w:txbxContent>
                    <w:p w:rsidR="007A0402" w:rsidRPr="000F5EE3" w:rsidRDefault="007A0402" w:rsidP="000F5EE3">
                      <w:pPr>
                        <w:rPr>
                          <w:szCs w:val="20"/>
                        </w:rPr>
                      </w:pPr>
                    </w:p>
                  </w:txbxContent>
                </v:textbox>
              </v:shape>
            </w:pict>
          </mc:Fallback>
        </mc:AlternateContent>
      </w:r>
    </w:p>
    <w:sectPr w:rsidR="005209DC" w:rsidRPr="007A0402" w:rsidSect="007A0402">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BE0" w:rsidRDefault="00187BE0" w:rsidP="00485017">
      <w:r>
        <w:separator/>
      </w:r>
    </w:p>
  </w:endnote>
  <w:endnote w:type="continuationSeparator" w:id="0">
    <w:p w:rsidR="00187BE0" w:rsidRDefault="00187BE0" w:rsidP="0048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017" w:rsidRDefault="00485017">
    <w:pPr>
      <w:pStyle w:val="Footer"/>
    </w:pPr>
    <w:r>
      <w:rPr>
        <w:noProof/>
        <w:lang w:eastAsia="en-GB"/>
      </w:rPr>
      <w:drawing>
        <wp:anchor distT="0" distB="0" distL="114300" distR="114300" simplePos="0" relativeHeight="251658240" behindDoc="1" locked="0" layoutInCell="1" allowOverlap="1">
          <wp:simplePos x="0" y="0"/>
          <wp:positionH relativeFrom="column">
            <wp:posOffset>-869315</wp:posOffset>
          </wp:positionH>
          <wp:positionV relativeFrom="paragraph">
            <wp:posOffset>-307340</wp:posOffset>
          </wp:positionV>
          <wp:extent cx="7425690" cy="742950"/>
          <wp:effectExtent l="0" t="0" r="3810" b="0"/>
          <wp:wrapTight wrapText="bothSides">
            <wp:wrapPolygon edited="0">
              <wp:start x="0" y="0"/>
              <wp:lineTo x="0" y="21046"/>
              <wp:lineTo x="21556" y="21046"/>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nner1617.jpg"/>
                  <pic:cNvPicPr/>
                </pic:nvPicPr>
                <pic:blipFill>
                  <a:blip r:embed="rId1">
                    <a:extLst>
                      <a:ext uri="{28A0092B-C50C-407E-A947-70E740481C1C}">
                        <a14:useLocalDpi xmlns:a14="http://schemas.microsoft.com/office/drawing/2010/main" val="0"/>
                      </a:ext>
                    </a:extLst>
                  </a:blip>
                  <a:stretch>
                    <a:fillRect/>
                  </a:stretch>
                </pic:blipFill>
                <pic:spPr>
                  <a:xfrm>
                    <a:off x="0" y="0"/>
                    <a:ext cx="742569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BE0" w:rsidRDefault="00187BE0" w:rsidP="00485017">
      <w:r>
        <w:separator/>
      </w:r>
    </w:p>
  </w:footnote>
  <w:footnote w:type="continuationSeparator" w:id="0">
    <w:p w:rsidR="00187BE0" w:rsidRDefault="00187BE0" w:rsidP="004850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412525"/>
    <w:multiLevelType w:val="hybridMultilevel"/>
    <w:tmpl w:val="91F00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52"/>
    <w:rsid w:val="00073F3D"/>
    <w:rsid w:val="000E3395"/>
    <w:rsid w:val="000F5EE3"/>
    <w:rsid w:val="00134379"/>
    <w:rsid w:val="00145C38"/>
    <w:rsid w:val="00187BE0"/>
    <w:rsid w:val="00253F5B"/>
    <w:rsid w:val="00271DCE"/>
    <w:rsid w:val="002A7EC5"/>
    <w:rsid w:val="002C068C"/>
    <w:rsid w:val="002E30C5"/>
    <w:rsid w:val="002F1B55"/>
    <w:rsid w:val="003A4859"/>
    <w:rsid w:val="003A6B5D"/>
    <w:rsid w:val="003C6A5E"/>
    <w:rsid w:val="00401CF5"/>
    <w:rsid w:val="00416DC2"/>
    <w:rsid w:val="00431572"/>
    <w:rsid w:val="00436FB3"/>
    <w:rsid w:val="00464776"/>
    <w:rsid w:val="00485017"/>
    <w:rsid w:val="005209DC"/>
    <w:rsid w:val="005A0E54"/>
    <w:rsid w:val="005B5F97"/>
    <w:rsid w:val="00620973"/>
    <w:rsid w:val="00662A00"/>
    <w:rsid w:val="006A057B"/>
    <w:rsid w:val="006C60B1"/>
    <w:rsid w:val="006E23E1"/>
    <w:rsid w:val="006E5C15"/>
    <w:rsid w:val="00710852"/>
    <w:rsid w:val="007A0402"/>
    <w:rsid w:val="007E540E"/>
    <w:rsid w:val="009650AA"/>
    <w:rsid w:val="009D53C1"/>
    <w:rsid w:val="00A35D28"/>
    <w:rsid w:val="00A43269"/>
    <w:rsid w:val="00A573A5"/>
    <w:rsid w:val="00AE0553"/>
    <w:rsid w:val="00AE7AE8"/>
    <w:rsid w:val="00B276EA"/>
    <w:rsid w:val="00B86AF3"/>
    <w:rsid w:val="00BB55AC"/>
    <w:rsid w:val="00BE32A3"/>
    <w:rsid w:val="00C34345"/>
    <w:rsid w:val="00CD3A97"/>
    <w:rsid w:val="00D036A5"/>
    <w:rsid w:val="00E413CF"/>
    <w:rsid w:val="00E606F1"/>
    <w:rsid w:val="00ED7F27"/>
    <w:rsid w:val="00EF0C73"/>
    <w:rsid w:val="00F0677D"/>
    <w:rsid w:val="00F26067"/>
    <w:rsid w:val="00F513A1"/>
    <w:rsid w:val="00F7256C"/>
    <w:rsid w:val="00F850A9"/>
    <w:rsid w:val="00FC26DD"/>
    <w:rsid w:val="00FE2C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olesworth"/>
    <w:qFormat/>
    <w:rsid w:val="00BE32A3"/>
    <w:rPr>
      <w:rFonts w:ascii="Tahoma" w:hAnsi="Tahom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5AC"/>
    <w:rPr>
      <w:rFonts w:cs="Tahoma"/>
      <w:sz w:val="16"/>
      <w:szCs w:val="16"/>
    </w:rPr>
  </w:style>
  <w:style w:type="character" w:customStyle="1" w:styleId="BalloonTextChar">
    <w:name w:val="Balloon Text Char"/>
    <w:basedOn w:val="DefaultParagraphFont"/>
    <w:link w:val="BalloonText"/>
    <w:uiPriority w:val="99"/>
    <w:semiHidden/>
    <w:rsid w:val="00BB55AC"/>
    <w:rPr>
      <w:rFonts w:ascii="Tahoma" w:hAnsi="Tahoma" w:cs="Tahoma"/>
      <w:sz w:val="16"/>
      <w:szCs w:val="16"/>
    </w:rPr>
  </w:style>
  <w:style w:type="character" w:styleId="Hyperlink">
    <w:name w:val="Hyperlink"/>
    <w:basedOn w:val="DefaultParagraphFont"/>
    <w:uiPriority w:val="99"/>
    <w:unhideWhenUsed/>
    <w:rsid w:val="005A0E54"/>
    <w:rPr>
      <w:color w:val="0000FF" w:themeColor="hyperlink"/>
      <w:u w:val="single"/>
    </w:rPr>
  </w:style>
  <w:style w:type="paragraph" w:styleId="Header">
    <w:name w:val="header"/>
    <w:basedOn w:val="Normal"/>
    <w:link w:val="HeaderChar"/>
    <w:uiPriority w:val="99"/>
    <w:unhideWhenUsed/>
    <w:rsid w:val="00485017"/>
    <w:pPr>
      <w:tabs>
        <w:tab w:val="center" w:pos="4513"/>
        <w:tab w:val="right" w:pos="9026"/>
      </w:tabs>
    </w:pPr>
  </w:style>
  <w:style w:type="character" w:customStyle="1" w:styleId="HeaderChar">
    <w:name w:val="Header Char"/>
    <w:basedOn w:val="DefaultParagraphFont"/>
    <w:link w:val="Header"/>
    <w:uiPriority w:val="99"/>
    <w:rsid w:val="00485017"/>
    <w:rPr>
      <w:rFonts w:ascii="Tahoma" w:hAnsi="Tahoma"/>
      <w:szCs w:val="22"/>
      <w:lang w:eastAsia="en-US"/>
    </w:rPr>
  </w:style>
  <w:style w:type="paragraph" w:styleId="Footer">
    <w:name w:val="footer"/>
    <w:basedOn w:val="Normal"/>
    <w:link w:val="FooterChar"/>
    <w:uiPriority w:val="99"/>
    <w:unhideWhenUsed/>
    <w:rsid w:val="00485017"/>
    <w:pPr>
      <w:tabs>
        <w:tab w:val="center" w:pos="4513"/>
        <w:tab w:val="right" w:pos="9026"/>
      </w:tabs>
    </w:pPr>
  </w:style>
  <w:style w:type="character" w:customStyle="1" w:styleId="FooterChar">
    <w:name w:val="Footer Char"/>
    <w:basedOn w:val="DefaultParagraphFont"/>
    <w:link w:val="Footer"/>
    <w:uiPriority w:val="99"/>
    <w:rsid w:val="00485017"/>
    <w:rPr>
      <w:rFonts w:ascii="Tahoma" w:hAnsi="Tahoma"/>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olesworth"/>
    <w:qFormat/>
    <w:rsid w:val="00BE32A3"/>
    <w:rPr>
      <w:rFonts w:ascii="Tahoma" w:hAnsi="Tahom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5AC"/>
    <w:rPr>
      <w:rFonts w:cs="Tahoma"/>
      <w:sz w:val="16"/>
      <w:szCs w:val="16"/>
    </w:rPr>
  </w:style>
  <w:style w:type="character" w:customStyle="1" w:styleId="BalloonTextChar">
    <w:name w:val="Balloon Text Char"/>
    <w:basedOn w:val="DefaultParagraphFont"/>
    <w:link w:val="BalloonText"/>
    <w:uiPriority w:val="99"/>
    <w:semiHidden/>
    <w:rsid w:val="00BB55AC"/>
    <w:rPr>
      <w:rFonts w:ascii="Tahoma" w:hAnsi="Tahoma" w:cs="Tahoma"/>
      <w:sz w:val="16"/>
      <w:szCs w:val="16"/>
    </w:rPr>
  </w:style>
  <w:style w:type="character" w:styleId="Hyperlink">
    <w:name w:val="Hyperlink"/>
    <w:basedOn w:val="DefaultParagraphFont"/>
    <w:uiPriority w:val="99"/>
    <w:unhideWhenUsed/>
    <w:rsid w:val="005A0E54"/>
    <w:rPr>
      <w:color w:val="0000FF" w:themeColor="hyperlink"/>
      <w:u w:val="single"/>
    </w:rPr>
  </w:style>
  <w:style w:type="paragraph" w:styleId="Header">
    <w:name w:val="header"/>
    <w:basedOn w:val="Normal"/>
    <w:link w:val="HeaderChar"/>
    <w:uiPriority w:val="99"/>
    <w:unhideWhenUsed/>
    <w:rsid w:val="00485017"/>
    <w:pPr>
      <w:tabs>
        <w:tab w:val="center" w:pos="4513"/>
        <w:tab w:val="right" w:pos="9026"/>
      </w:tabs>
    </w:pPr>
  </w:style>
  <w:style w:type="character" w:customStyle="1" w:styleId="HeaderChar">
    <w:name w:val="Header Char"/>
    <w:basedOn w:val="DefaultParagraphFont"/>
    <w:link w:val="Header"/>
    <w:uiPriority w:val="99"/>
    <w:rsid w:val="00485017"/>
    <w:rPr>
      <w:rFonts w:ascii="Tahoma" w:hAnsi="Tahoma"/>
      <w:szCs w:val="22"/>
      <w:lang w:eastAsia="en-US"/>
    </w:rPr>
  </w:style>
  <w:style w:type="paragraph" w:styleId="Footer">
    <w:name w:val="footer"/>
    <w:basedOn w:val="Normal"/>
    <w:link w:val="FooterChar"/>
    <w:uiPriority w:val="99"/>
    <w:unhideWhenUsed/>
    <w:rsid w:val="00485017"/>
    <w:pPr>
      <w:tabs>
        <w:tab w:val="center" w:pos="4513"/>
        <w:tab w:val="right" w:pos="9026"/>
      </w:tabs>
    </w:pPr>
  </w:style>
  <w:style w:type="character" w:customStyle="1" w:styleId="FooterChar">
    <w:name w:val="Footer Char"/>
    <w:basedOn w:val="DefaultParagraphFont"/>
    <w:link w:val="Footer"/>
    <w:uiPriority w:val="99"/>
    <w:rsid w:val="00485017"/>
    <w:rPr>
      <w:rFonts w:ascii="Tahoma" w:hAnsi="Tahoma"/>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thepolesworthschool.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dmin@thepolesworthschoo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JENS%20FILES\School%20Stuff\Letterheads%202015\1%20pag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 page colour</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Polesworth School</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Judson PHS</dc:creator>
  <cp:lastModifiedBy>J Judson PHS</cp:lastModifiedBy>
  <cp:revision>2</cp:revision>
  <dcterms:created xsi:type="dcterms:W3CDTF">2016-09-13T13:48:00Z</dcterms:created>
  <dcterms:modified xsi:type="dcterms:W3CDTF">2016-09-13T13:48:00Z</dcterms:modified>
</cp:coreProperties>
</file>